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ADDA2" w14:textId="77777777" w:rsidR="003A3701" w:rsidRDefault="00000000" w:rsidP="00886BF3">
      <w:pPr>
        <w:rPr>
          <w:rFonts w:eastAsia="黑体"/>
        </w:rPr>
      </w:pPr>
      <w:r w:rsidRPr="003A3701">
        <w:rPr>
          <w:rFonts w:eastAsia="黑体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E7B7E8" wp14:editId="70871B84">
                <wp:simplePos x="0" y="0"/>
                <wp:positionH relativeFrom="page">
                  <wp:posOffset>1170305</wp:posOffset>
                </wp:positionH>
                <wp:positionV relativeFrom="page">
                  <wp:posOffset>850265</wp:posOffset>
                </wp:positionV>
                <wp:extent cx="5544000" cy="734400"/>
                <wp:effectExtent l="0" t="0" r="0" b="889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000" cy="73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EB376" w14:textId="77777777" w:rsidR="003A3701" w:rsidRPr="00554D5D" w:rsidRDefault="00000000">
                            <w:pPr>
                              <w:rPr>
                                <w:spacing w:val="160"/>
                              </w:rPr>
                            </w:pPr>
                            <w:r w:rsidRPr="00554D5D">
                              <w:rPr>
                                <w:rFonts w:ascii="方正小标宋简体" w:eastAsia="方正小标宋简体" w:hint="eastAsia"/>
                                <w:color w:val="FF0000"/>
                                <w:spacing w:val="160"/>
                                <w:sz w:val="90"/>
                                <w:szCs w:val="90"/>
                              </w:rPr>
                              <w:t>中山大学教务部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436.55pt;height:57.85pt;margin-top:66.95pt;margin-left:92.15pt;mso-height-percent:0;mso-height-relative:margin;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v-text-anchor:middle;z-index:251659264" filled="f" stroked="f">
                <v:textbox inset="0,0,0,0">
                  <w:txbxContent>
                    <w:p w:rsidR="003A3701" w:rsidRPr="00554D5D" w14:paraId="605B6012" w14:textId="1640489A">
                      <w:pPr>
                        <w:rPr>
                          <w:spacing w:val="160"/>
                        </w:rPr>
                      </w:pPr>
                      <w:r w:rsidRPr="00554D5D">
                        <w:rPr>
                          <w:rFonts w:ascii="方正小标宋简体" w:eastAsia="方正小标宋简体" w:hint="eastAsia"/>
                          <w:color w:val="FF0000"/>
                          <w:spacing w:val="160"/>
                          <w:sz w:val="90"/>
                          <w:szCs w:val="90"/>
                        </w:rPr>
                        <w:t>中山大学教务部</w:t>
                      </w:r>
                    </w:p>
                  </w:txbxContent>
                </v:textbox>
              </v:shape>
            </w:pict>
          </mc:Fallback>
        </mc:AlternateContent>
      </w:r>
    </w:p>
    <w:p w14:paraId="45056C03" w14:textId="77777777" w:rsidR="002F0783" w:rsidRDefault="002F0783" w:rsidP="00886BF3">
      <w:pPr>
        <w:rPr>
          <w:rFonts w:eastAsia="黑体"/>
        </w:rPr>
      </w:pPr>
    </w:p>
    <w:p w14:paraId="7C0D98F6" w14:textId="6B7A660C" w:rsidR="003A3701" w:rsidRPr="007C31B7" w:rsidRDefault="00000000" w:rsidP="007C31B7">
      <w:pPr>
        <w:jc w:val="right"/>
        <w:rPr>
          <w:rFonts w:ascii="仿宋" w:eastAsia="仿宋" w:hAnsi="仿宋" w:hint="eastAsia"/>
        </w:rPr>
      </w:pPr>
      <w:r>
        <w:rPr>
          <w:rFonts w:hint="eastAsia"/>
          <w:noProof/>
        </w:rPr>
        <w:t>教务</w:t>
      </w:r>
      <w:r w:rsidR="007C31B7" w:rsidRPr="00262190">
        <w:rPr>
          <w:rFonts w:ascii="仿宋_GB2312" w:hAnsi="仿宋" w:hint="eastAsia"/>
        </w:rPr>
        <w:t>〔</w:t>
      </w:r>
      <w:r w:rsidR="007C31B7" w:rsidRPr="00262190">
        <w:t>2</w:t>
      </w:r>
      <w:r w:rsidR="0008379E">
        <w:rPr>
          <w:rFonts w:hint="eastAsia"/>
        </w:rPr>
        <w:t>0</w:t>
      </w:r>
      <w:r w:rsidR="00F07C6F">
        <w:t>2</w:t>
      </w:r>
      <w:r w:rsidR="0061332C">
        <w:t>6</w:t>
      </w:r>
      <w:r w:rsidR="007C31B7" w:rsidRPr="00262190">
        <w:rPr>
          <w:rFonts w:ascii="仿宋_GB2312" w:hAnsi="仿宋" w:hint="eastAsia"/>
        </w:rPr>
        <w:t>〕</w:t>
      </w:r>
      <w:r w:rsidR="002D4398">
        <w:rPr>
          <w:rFonts w:eastAsia="仿宋" w:hint="eastAsia"/>
        </w:rPr>
        <w:t>11</w:t>
      </w:r>
      <w:r w:rsidR="007C31B7" w:rsidRPr="00262190">
        <w:rPr>
          <w:rFonts w:ascii="仿宋_GB2312" w:hAnsi="仿宋" w:hint="eastAsia"/>
        </w:rPr>
        <w:t>号</w:t>
      </w:r>
    </w:p>
    <w:p w14:paraId="30B20875" w14:textId="77777777" w:rsidR="003A3701" w:rsidRDefault="003A3701" w:rsidP="00886BF3">
      <w:pPr>
        <w:rPr>
          <w:rFonts w:eastAsia="黑体"/>
        </w:rPr>
      </w:pPr>
    </w:p>
    <w:p w14:paraId="38FB4A58" w14:textId="77777777" w:rsidR="003A3701" w:rsidRDefault="00000000" w:rsidP="00886BF3">
      <w:pPr>
        <w:rPr>
          <w:rFonts w:eastAsia="黑体"/>
        </w:rPr>
      </w:pPr>
      <w:r>
        <w:rPr>
          <w:rFonts w:eastAsia="黑体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3787CC" wp14:editId="0F6165DE">
                <wp:simplePos x="0" y="0"/>
                <wp:positionH relativeFrom="page">
                  <wp:posOffset>720090</wp:posOffset>
                </wp:positionH>
                <wp:positionV relativeFrom="page">
                  <wp:posOffset>1871980</wp:posOffset>
                </wp:positionV>
                <wp:extent cx="6120000" cy="0"/>
                <wp:effectExtent l="0" t="19050" r="14605" b="3810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635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1" o:spid="_x0000_s1026" style="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z-index:251661312" from="56.7pt,147.4pt" to="538.6pt,147.4pt" strokecolor="red" strokeweight="5pt">
                <v:stroke linestyle="thickThin"/>
              </v:line>
            </w:pict>
          </mc:Fallback>
        </mc:AlternateContent>
      </w:r>
    </w:p>
    <w:p w14:paraId="1B5FE3A5" w14:textId="77777777" w:rsidR="0061332C" w:rsidRPr="00A81B0F" w:rsidRDefault="00000000" w:rsidP="0061332C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eastAsia="方正小标宋简体" w:cs="Times New Roman"/>
          <w:sz w:val="44"/>
        </w:rPr>
        <w:t>教务部</w:t>
      </w:r>
      <w:r w:rsidRPr="00A81B0F">
        <w:rPr>
          <w:rFonts w:ascii="方正小标宋简体" w:eastAsia="方正小标宋简体" w:hint="eastAsia"/>
          <w:sz w:val="44"/>
          <w:szCs w:val="44"/>
        </w:rPr>
        <w:t>关于</w:t>
      </w:r>
      <w:bookmarkStart w:id="0" w:name="_Hlk128984990"/>
      <w:r w:rsidRPr="00A81B0F">
        <w:rPr>
          <w:rFonts w:ascii="方正小标宋简体" w:eastAsia="方正小标宋简体" w:hint="eastAsia"/>
          <w:sz w:val="44"/>
          <w:szCs w:val="44"/>
        </w:rPr>
        <w:t>202</w:t>
      </w:r>
      <w:r>
        <w:rPr>
          <w:rFonts w:ascii="方正小标宋简体" w:eastAsia="方正小标宋简体"/>
          <w:sz w:val="44"/>
          <w:szCs w:val="44"/>
        </w:rPr>
        <w:t>5</w:t>
      </w:r>
      <w:r w:rsidRPr="00A81B0F">
        <w:rPr>
          <w:rFonts w:ascii="方正小标宋简体" w:eastAsia="方正小标宋简体" w:hint="eastAsia"/>
          <w:sz w:val="44"/>
          <w:szCs w:val="44"/>
        </w:rPr>
        <w:t>-202</w:t>
      </w:r>
      <w:r>
        <w:rPr>
          <w:rFonts w:ascii="方正小标宋简体" w:eastAsia="方正小标宋简体"/>
          <w:sz w:val="44"/>
          <w:szCs w:val="44"/>
        </w:rPr>
        <w:t>6</w:t>
      </w:r>
      <w:r w:rsidRPr="00A81B0F">
        <w:rPr>
          <w:rFonts w:ascii="方正小标宋简体" w:eastAsia="方正小标宋简体" w:hint="eastAsia"/>
          <w:sz w:val="44"/>
          <w:szCs w:val="44"/>
        </w:rPr>
        <w:t>学年第</w:t>
      </w:r>
      <w:r>
        <w:rPr>
          <w:rFonts w:ascii="方正小标宋简体" w:eastAsia="方正小标宋简体" w:hint="eastAsia"/>
          <w:sz w:val="44"/>
          <w:szCs w:val="44"/>
        </w:rPr>
        <w:t>二</w:t>
      </w:r>
      <w:r w:rsidRPr="00A81B0F">
        <w:rPr>
          <w:rFonts w:ascii="方正小标宋简体" w:eastAsia="方正小标宋简体" w:hint="eastAsia"/>
          <w:sz w:val="44"/>
          <w:szCs w:val="44"/>
        </w:rPr>
        <w:t>学期</w:t>
      </w:r>
      <w:bookmarkEnd w:id="0"/>
    </w:p>
    <w:p w14:paraId="48ACE3F8" w14:textId="77777777" w:rsidR="00B647F4" w:rsidRPr="00262190" w:rsidRDefault="00000000" w:rsidP="0061332C">
      <w:pPr>
        <w:jc w:val="center"/>
        <w:rPr>
          <w:rFonts w:ascii="仿宋_GB2312"/>
        </w:rPr>
      </w:pPr>
      <w:r w:rsidRPr="00A81B0F">
        <w:rPr>
          <w:rFonts w:ascii="方正小标宋简体" w:eastAsia="方正小标宋简体" w:hint="eastAsia"/>
          <w:sz w:val="44"/>
          <w:szCs w:val="44"/>
        </w:rPr>
        <w:t>注册</w:t>
      </w:r>
      <w:r>
        <w:rPr>
          <w:rFonts w:ascii="方正小标宋简体" w:eastAsia="方正小标宋简体" w:hint="eastAsia"/>
          <w:sz w:val="44"/>
          <w:szCs w:val="44"/>
        </w:rPr>
        <w:t>的</w:t>
      </w:r>
      <w:r w:rsidR="005122AB">
        <w:rPr>
          <w:rFonts w:ascii="方正小标宋简体" w:eastAsia="方正小标宋简体" w:hint="eastAsia"/>
          <w:sz w:val="44"/>
        </w:rPr>
        <w:t>通知</w:t>
      </w:r>
    </w:p>
    <w:p w14:paraId="2BB26F52" w14:textId="77777777" w:rsidR="00D65E9F" w:rsidRPr="00D65E9F" w:rsidRDefault="00D65E9F" w:rsidP="00EB5188"/>
    <w:p w14:paraId="7765688A" w14:textId="77777777" w:rsidR="0061332C" w:rsidRPr="00A81B0F" w:rsidRDefault="00000000" w:rsidP="0061332C">
      <w:pPr>
        <w:rPr>
          <w:szCs w:val="32"/>
        </w:rPr>
      </w:pPr>
      <w:r w:rsidRPr="00A81B0F">
        <w:rPr>
          <w:szCs w:val="32"/>
        </w:rPr>
        <w:t>各学院、直属系：</w:t>
      </w:r>
    </w:p>
    <w:p w14:paraId="0868687A" w14:textId="77777777" w:rsidR="0061332C" w:rsidRPr="00A81B0F" w:rsidRDefault="00000000" w:rsidP="0061332C">
      <w:pPr>
        <w:ind w:firstLineChars="200" w:firstLine="624"/>
        <w:rPr>
          <w:szCs w:val="32"/>
        </w:rPr>
      </w:pPr>
      <w:r w:rsidRPr="00A81B0F">
        <w:rPr>
          <w:szCs w:val="32"/>
        </w:rPr>
        <w:t>根据《中山大学本科生学籍管理规定》，为保障</w:t>
      </w:r>
      <w:r w:rsidRPr="00A81B0F">
        <w:rPr>
          <w:szCs w:val="32"/>
        </w:rPr>
        <w:t>202</w:t>
      </w:r>
      <w:r>
        <w:rPr>
          <w:szCs w:val="32"/>
        </w:rPr>
        <w:t>5</w:t>
      </w:r>
      <w:r w:rsidRPr="00A81B0F">
        <w:rPr>
          <w:szCs w:val="32"/>
        </w:rPr>
        <w:t>-202</w:t>
      </w:r>
      <w:r>
        <w:rPr>
          <w:szCs w:val="32"/>
        </w:rPr>
        <w:t>6</w:t>
      </w:r>
      <w:r w:rsidRPr="00A81B0F">
        <w:rPr>
          <w:szCs w:val="32"/>
        </w:rPr>
        <w:t>学年第</w:t>
      </w:r>
      <w:r>
        <w:rPr>
          <w:rFonts w:hint="eastAsia"/>
          <w:szCs w:val="32"/>
        </w:rPr>
        <w:t>二</w:t>
      </w:r>
      <w:r w:rsidRPr="00A81B0F">
        <w:rPr>
          <w:szCs w:val="32"/>
        </w:rPr>
        <w:t>学期注册工作顺利开展，现将有关事项通知如下：</w:t>
      </w:r>
    </w:p>
    <w:p w14:paraId="287CCAFE" w14:textId="77777777" w:rsidR="0061332C" w:rsidRPr="003C04E7" w:rsidRDefault="00000000" w:rsidP="0061332C">
      <w:pPr>
        <w:ind w:firstLineChars="200" w:firstLine="624"/>
        <w:rPr>
          <w:rFonts w:eastAsia="黑体"/>
          <w:szCs w:val="32"/>
        </w:rPr>
      </w:pPr>
      <w:r w:rsidRPr="003C04E7">
        <w:rPr>
          <w:rFonts w:eastAsia="黑体"/>
          <w:szCs w:val="32"/>
        </w:rPr>
        <w:t>一、注册安排</w:t>
      </w:r>
    </w:p>
    <w:p w14:paraId="56842E5D" w14:textId="77777777" w:rsidR="0061332C" w:rsidRPr="00A81B0F" w:rsidRDefault="00000000" w:rsidP="0061332C">
      <w:pPr>
        <w:ind w:firstLineChars="200" w:firstLine="624"/>
        <w:contextualSpacing/>
        <w:rPr>
          <w:szCs w:val="32"/>
        </w:rPr>
      </w:pPr>
      <w:r w:rsidRPr="00A81B0F">
        <w:rPr>
          <w:szCs w:val="32"/>
        </w:rPr>
        <w:t>（一）根据校历安排，</w:t>
      </w:r>
      <w:r w:rsidRPr="00A81B0F">
        <w:rPr>
          <w:szCs w:val="32"/>
        </w:rPr>
        <w:t>202</w:t>
      </w:r>
      <w:r>
        <w:rPr>
          <w:szCs w:val="32"/>
        </w:rPr>
        <w:t>5</w:t>
      </w:r>
      <w:r w:rsidRPr="00A81B0F">
        <w:rPr>
          <w:szCs w:val="32"/>
        </w:rPr>
        <w:t>-202</w:t>
      </w:r>
      <w:r>
        <w:rPr>
          <w:szCs w:val="32"/>
        </w:rPr>
        <w:t>6</w:t>
      </w:r>
      <w:r w:rsidRPr="00A81B0F">
        <w:rPr>
          <w:szCs w:val="32"/>
        </w:rPr>
        <w:t>学年第</w:t>
      </w:r>
      <w:r>
        <w:rPr>
          <w:rFonts w:hint="eastAsia"/>
          <w:szCs w:val="32"/>
        </w:rPr>
        <w:t>二</w:t>
      </w:r>
      <w:r w:rsidRPr="00A81B0F">
        <w:rPr>
          <w:szCs w:val="32"/>
        </w:rPr>
        <w:t>学期本科生报到注册时间为</w:t>
      </w:r>
      <w:r w:rsidRPr="00A81B0F">
        <w:rPr>
          <w:b/>
          <w:szCs w:val="32"/>
        </w:rPr>
        <w:t>202</w:t>
      </w:r>
      <w:r>
        <w:rPr>
          <w:b/>
          <w:szCs w:val="32"/>
        </w:rPr>
        <w:t>6</w:t>
      </w:r>
      <w:r w:rsidRPr="00A81B0F">
        <w:rPr>
          <w:b/>
          <w:szCs w:val="32"/>
        </w:rPr>
        <w:t>年</w:t>
      </w:r>
      <w:r>
        <w:rPr>
          <w:b/>
          <w:szCs w:val="32"/>
        </w:rPr>
        <w:t>2</w:t>
      </w:r>
      <w:r w:rsidRPr="00A81B0F">
        <w:rPr>
          <w:b/>
          <w:szCs w:val="32"/>
        </w:rPr>
        <w:t>月</w:t>
      </w:r>
      <w:r>
        <w:rPr>
          <w:b/>
          <w:szCs w:val="32"/>
        </w:rPr>
        <w:t>28</w:t>
      </w:r>
      <w:r w:rsidRPr="00A81B0F">
        <w:rPr>
          <w:b/>
          <w:szCs w:val="32"/>
        </w:rPr>
        <w:t>日、</w:t>
      </w:r>
      <w:r>
        <w:rPr>
          <w:rFonts w:hint="eastAsia"/>
          <w:b/>
          <w:szCs w:val="32"/>
        </w:rPr>
        <w:t>3</w:t>
      </w:r>
      <w:r>
        <w:rPr>
          <w:rFonts w:hint="eastAsia"/>
          <w:b/>
          <w:szCs w:val="32"/>
        </w:rPr>
        <w:t>月</w:t>
      </w:r>
      <w:r>
        <w:rPr>
          <w:rFonts w:hint="eastAsia"/>
          <w:b/>
          <w:szCs w:val="32"/>
        </w:rPr>
        <w:t>1</w:t>
      </w:r>
      <w:r>
        <w:rPr>
          <w:rFonts w:hint="eastAsia"/>
          <w:b/>
          <w:szCs w:val="32"/>
        </w:rPr>
        <w:t>日</w:t>
      </w:r>
      <w:r w:rsidRPr="00A81B0F">
        <w:rPr>
          <w:b/>
          <w:szCs w:val="32"/>
        </w:rPr>
        <w:t>。</w:t>
      </w:r>
      <w:r>
        <w:rPr>
          <w:rFonts w:hint="eastAsia"/>
          <w:szCs w:val="32"/>
        </w:rPr>
        <w:t>请学生在规定时间内完成</w:t>
      </w:r>
      <w:r w:rsidRPr="00A81B0F">
        <w:rPr>
          <w:szCs w:val="32"/>
        </w:rPr>
        <w:t>报到注册。</w:t>
      </w:r>
    </w:p>
    <w:p w14:paraId="27F3998D" w14:textId="77777777" w:rsidR="0061332C" w:rsidRDefault="00000000" w:rsidP="0061332C">
      <w:pPr>
        <w:ind w:firstLineChars="200" w:firstLine="624"/>
        <w:rPr>
          <w:szCs w:val="32"/>
        </w:rPr>
      </w:pPr>
      <w:r>
        <w:rPr>
          <w:rFonts w:hint="eastAsia"/>
          <w:szCs w:val="32"/>
        </w:rPr>
        <w:t>学生返回所在校区（园）后，通过</w:t>
      </w:r>
      <w:r w:rsidRPr="00A81B0F">
        <w:rPr>
          <w:szCs w:val="32"/>
        </w:rPr>
        <w:t>“</w:t>
      </w:r>
      <w:r w:rsidRPr="00A81B0F">
        <w:rPr>
          <w:szCs w:val="32"/>
        </w:rPr>
        <w:t>企业微信</w:t>
      </w:r>
      <w:r w:rsidRPr="00A81B0F">
        <w:rPr>
          <w:szCs w:val="32"/>
        </w:rPr>
        <w:t>-</w:t>
      </w:r>
      <w:r w:rsidRPr="00A81B0F">
        <w:rPr>
          <w:szCs w:val="32"/>
        </w:rPr>
        <w:t>工作台</w:t>
      </w:r>
      <w:r w:rsidRPr="00A81B0F">
        <w:rPr>
          <w:szCs w:val="32"/>
        </w:rPr>
        <w:t>-</w:t>
      </w:r>
      <w:r w:rsidRPr="00A81B0F">
        <w:rPr>
          <w:szCs w:val="32"/>
        </w:rPr>
        <w:t>学生报到</w:t>
      </w:r>
      <w:r w:rsidRPr="00A81B0F">
        <w:rPr>
          <w:szCs w:val="32"/>
        </w:rPr>
        <w:t>”</w:t>
      </w:r>
      <w:r w:rsidRPr="00A81B0F">
        <w:rPr>
          <w:szCs w:val="32"/>
        </w:rPr>
        <w:t>小程序自助报到（操作指引见附件</w:t>
      </w:r>
      <w:r w:rsidRPr="00A81B0F">
        <w:rPr>
          <w:szCs w:val="32"/>
        </w:rPr>
        <w:t>1</w:t>
      </w:r>
      <w:r w:rsidRPr="00A81B0F">
        <w:rPr>
          <w:szCs w:val="32"/>
        </w:rPr>
        <w:t>），</w:t>
      </w:r>
      <w:bookmarkStart w:id="1" w:name="_Hlk138755409"/>
      <w:r w:rsidRPr="00A81B0F">
        <w:rPr>
          <w:szCs w:val="32"/>
        </w:rPr>
        <w:t>教务系统读取小程序报到数据并结合缴费信息自动更新注册状态</w:t>
      </w:r>
      <w:bookmarkEnd w:id="1"/>
      <w:r w:rsidRPr="00A81B0F">
        <w:rPr>
          <w:szCs w:val="32"/>
        </w:rPr>
        <w:t>。国际生持有效的学习类签证或居留证件，到各院系线下报到，医疗保险信息</w:t>
      </w:r>
      <w:r>
        <w:rPr>
          <w:rFonts w:hint="eastAsia"/>
          <w:szCs w:val="32"/>
        </w:rPr>
        <w:t>齐全，方可在教务系统办理报到。</w:t>
      </w:r>
    </w:p>
    <w:p w14:paraId="4756820D" w14:textId="77777777" w:rsidR="00D65E9F" w:rsidRPr="0061332C" w:rsidRDefault="00000000" w:rsidP="00F07C6F">
      <w:pPr>
        <w:ind w:firstLineChars="200" w:firstLine="624"/>
        <w:jc w:val="both"/>
      </w:pPr>
      <w:r>
        <w:rPr>
          <w:rFonts w:hint="eastAsia"/>
          <w:szCs w:val="32"/>
        </w:rPr>
        <w:t>各</w:t>
      </w:r>
      <w:r w:rsidRPr="00745A21">
        <w:rPr>
          <w:rFonts w:hint="eastAsia"/>
          <w:szCs w:val="32"/>
        </w:rPr>
        <w:t>院系负责组织并落实学生报到注册工作</w:t>
      </w:r>
      <w:r w:rsidRPr="00A81B0F">
        <w:rPr>
          <w:szCs w:val="32"/>
        </w:rPr>
        <w:t>，并于开学一周内</w:t>
      </w:r>
    </w:p>
    <w:p w14:paraId="5CC7FFAB" w14:textId="77777777" w:rsidR="0061332C" w:rsidRDefault="00000000" w:rsidP="0061332C">
      <w:pPr>
        <w:jc w:val="both"/>
        <w:rPr>
          <w:szCs w:val="32"/>
        </w:rPr>
      </w:pPr>
      <w:r>
        <w:rPr>
          <w:rFonts w:eastAsia="黑体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8DB770" wp14:editId="25C30999">
                <wp:simplePos x="0" y="0"/>
                <wp:positionH relativeFrom="margin">
                  <wp:align>center</wp:align>
                </wp:positionH>
                <wp:positionV relativeFrom="page">
                  <wp:posOffset>9668510</wp:posOffset>
                </wp:positionV>
                <wp:extent cx="6120000" cy="0"/>
                <wp:effectExtent l="0" t="19050" r="52705" b="3810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63500" cmpd="thinThick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3" o:spid="_x0000_s1027" style="mso-position-horizontal:center;mso-position-horizontal-relative:margin;mso-position-vertical-relative:page;mso-width-percent:0;mso-width-relative:margin;mso-wrap-distance-bottom:0;mso-wrap-distance-left:9pt;mso-wrap-distance-right:9pt;mso-wrap-distance-top:0;mso-wrap-style:square;position:absolute;visibility:visible;z-index:251663360" from="0,761.3pt" to="481.9pt,761.3pt" strokecolor="red" strokeweight="5pt">
                <v:stroke linestyle="thinThick"/>
                <w10:wrap anchorx="margin"/>
              </v:line>
            </w:pict>
          </mc:Fallback>
        </mc:AlternateContent>
      </w:r>
      <w:r>
        <w:rPr>
          <w:rFonts w:hint="eastAsia"/>
        </w:rPr>
        <w:t>完成加盖</w:t>
      </w:r>
      <w:r w:rsidRPr="00A81B0F">
        <w:rPr>
          <w:szCs w:val="32"/>
        </w:rPr>
        <w:t>已报到注册本科生学生证的</w:t>
      </w:r>
      <w:r>
        <w:rPr>
          <w:rFonts w:hint="eastAsia"/>
          <w:szCs w:val="32"/>
        </w:rPr>
        <w:t>注册章。</w:t>
      </w:r>
      <w:r w:rsidRPr="00A81B0F">
        <w:rPr>
          <w:szCs w:val="32"/>
        </w:rPr>
        <w:t>未报到或未完</w:t>
      </w:r>
      <w:r>
        <w:rPr>
          <w:rFonts w:hint="eastAsia"/>
          <w:szCs w:val="32"/>
        </w:rPr>
        <w:t>成</w:t>
      </w:r>
      <w:r w:rsidRPr="00A81B0F">
        <w:rPr>
          <w:szCs w:val="32"/>
        </w:rPr>
        <w:t>缴</w:t>
      </w:r>
      <w:r w:rsidRPr="00A81B0F">
        <w:rPr>
          <w:szCs w:val="32"/>
        </w:rPr>
        <w:lastRenderedPageBreak/>
        <w:t>费的学生，院系不得予以注册。</w:t>
      </w:r>
    </w:p>
    <w:p w14:paraId="7FA81FE1" w14:textId="77777777" w:rsidR="0061332C" w:rsidRPr="0042611E" w:rsidRDefault="00000000" w:rsidP="0061332C">
      <w:pPr>
        <w:widowControl/>
        <w:ind w:firstLineChars="200" w:firstLine="624"/>
        <w:rPr>
          <w:szCs w:val="32"/>
        </w:rPr>
      </w:pPr>
      <w:bookmarkStart w:id="2" w:name="_Hlk219106205"/>
      <w:r w:rsidRPr="001A63C7">
        <w:rPr>
          <w:rFonts w:hint="eastAsia"/>
          <w:szCs w:val="32"/>
        </w:rPr>
        <w:t>（</w:t>
      </w:r>
      <w:r>
        <w:rPr>
          <w:rFonts w:hint="eastAsia"/>
          <w:szCs w:val="32"/>
        </w:rPr>
        <w:t>二</w:t>
      </w:r>
      <w:r w:rsidRPr="001A63C7">
        <w:rPr>
          <w:rFonts w:hint="eastAsia"/>
          <w:szCs w:val="32"/>
        </w:rPr>
        <w:t>）</w:t>
      </w:r>
      <w:r w:rsidRPr="00A81B0F">
        <w:rPr>
          <w:szCs w:val="32"/>
        </w:rPr>
        <w:t>延读学生须于</w:t>
      </w:r>
      <w:r w:rsidRPr="00A81B0F">
        <w:rPr>
          <w:szCs w:val="32"/>
        </w:rPr>
        <w:t>202</w:t>
      </w:r>
      <w:r>
        <w:rPr>
          <w:szCs w:val="32"/>
        </w:rPr>
        <w:t>6</w:t>
      </w:r>
      <w:r w:rsidRPr="00A81B0F">
        <w:rPr>
          <w:szCs w:val="32"/>
        </w:rPr>
        <w:t>年</w:t>
      </w:r>
      <w:r>
        <w:rPr>
          <w:szCs w:val="32"/>
        </w:rPr>
        <w:t>3</w:t>
      </w:r>
      <w:r w:rsidRPr="00A81B0F">
        <w:rPr>
          <w:szCs w:val="32"/>
        </w:rPr>
        <w:t>月</w:t>
      </w:r>
      <w:r>
        <w:rPr>
          <w:szCs w:val="32"/>
        </w:rPr>
        <w:t>1</w:t>
      </w:r>
      <w:r w:rsidRPr="00A81B0F">
        <w:rPr>
          <w:szCs w:val="32"/>
        </w:rPr>
        <w:t>日前缴清学费</w:t>
      </w:r>
      <w:bookmarkEnd w:id="2"/>
      <w:r w:rsidRPr="00A81B0F">
        <w:rPr>
          <w:szCs w:val="32"/>
        </w:rPr>
        <w:t>（缴费大厅网址：</w:t>
      </w:r>
      <w:r w:rsidRPr="00A81B0F">
        <w:rPr>
          <w:szCs w:val="32"/>
        </w:rPr>
        <w:t>http://pay.sysu.edu.cn</w:t>
      </w:r>
      <w:r w:rsidRPr="00A81B0F">
        <w:rPr>
          <w:szCs w:val="32"/>
        </w:rPr>
        <w:t>），</w:t>
      </w:r>
      <w:r>
        <w:rPr>
          <w:rFonts w:hint="eastAsia"/>
          <w:szCs w:val="32"/>
        </w:rPr>
        <w:t>并按时报到注册。</w:t>
      </w:r>
    </w:p>
    <w:p w14:paraId="6FDBF5FE" w14:textId="77777777" w:rsidR="0061332C" w:rsidRPr="003C04E7" w:rsidRDefault="00000000" w:rsidP="0061332C">
      <w:pPr>
        <w:ind w:firstLineChars="200" w:firstLine="624"/>
        <w:rPr>
          <w:sz w:val="20"/>
          <w:szCs w:val="20"/>
        </w:rPr>
      </w:pPr>
      <w:r w:rsidRPr="00A81B0F">
        <w:rPr>
          <w:szCs w:val="32"/>
        </w:rPr>
        <w:t>（</w:t>
      </w:r>
      <w:r>
        <w:rPr>
          <w:rFonts w:hint="eastAsia"/>
          <w:szCs w:val="32"/>
        </w:rPr>
        <w:t>三</w:t>
      </w:r>
      <w:r w:rsidRPr="00A81B0F">
        <w:rPr>
          <w:szCs w:val="32"/>
        </w:rPr>
        <w:t>）拟复学的学生，应于</w:t>
      </w:r>
      <w:r w:rsidRPr="00A81B0F">
        <w:rPr>
          <w:szCs w:val="32"/>
        </w:rPr>
        <w:t>202</w:t>
      </w:r>
      <w:r>
        <w:rPr>
          <w:szCs w:val="32"/>
        </w:rPr>
        <w:t>6</w:t>
      </w:r>
      <w:r w:rsidRPr="00A81B0F">
        <w:rPr>
          <w:szCs w:val="32"/>
        </w:rPr>
        <w:t>年</w:t>
      </w:r>
      <w:r>
        <w:rPr>
          <w:szCs w:val="32"/>
        </w:rPr>
        <w:t>3</w:t>
      </w:r>
      <w:r w:rsidRPr="00A81B0F">
        <w:rPr>
          <w:szCs w:val="32"/>
        </w:rPr>
        <w:t>月</w:t>
      </w:r>
      <w:r>
        <w:rPr>
          <w:szCs w:val="32"/>
        </w:rPr>
        <w:t>1</w:t>
      </w:r>
      <w:r w:rsidRPr="00A81B0F">
        <w:rPr>
          <w:szCs w:val="32"/>
        </w:rPr>
        <w:t>日前完成复学手续、缴清学费（缴费大厅网址：</w:t>
      </w:r>
      <w:r w:rsidRPr="00A81B0F">
        <w:rPr>
          <w:szCs w:val="32"/>
        </w:rPr>
        <w:t>http://pay.sysu.edu.cn</w:t>
      </w:r>
      <w:r w:rsidRPr="00A81B0F">
        <w:rPr>
          <w:szCs w:val="32"/>
        </w:rPr>
        <w:t>），并按时报到注册，以免影响课程修读。</w:t>
      </w:r>
    </w:p>
    <w:p w14:paraId="647909D5" w14:textId="77777777" w:rsidR="0061332C" w:rsidRDefault="00000000" w:rsidP="0061332C">
      <w:pPr>
        <w:ind w:firstLineChars="200" w:firstLine="624"/>
        <w:rPr>
          <w:szCs w:val="32"/>
        </w:rPr>
      </w:pPr>
      <w:r w:rsidRPr="00A81B0F">
        <w:rPr>
          <w:szCs w:val="32"/>
        </w:rPr>
        <w:t>（</w:t>
      </w:r>
      <w:r>
        <w:rPr>
          <w:rFonts w:hint="eastAsia"/>
          <w:szCs w:val="32"/>
        </w:rPr>
        <w:t>四</w:t>
      </w:r>
      <w:r w:rsidRPr="00A81B0F">
        <w:rPr>
          <w:szCs w:val="32"/>
        </w:rPr>
        <w:t>）因故不能如期注册的学生，须于</w:t>
      </w:r>
      <w:r w:rsidRPr="00A81B0F">
        <w:rPr>
          <w:szCs w:val="32"/>
        </w:rPr>
        <w:t>202</w:t>
      </w:r>
      <w:r>
        <w:rPr>
          <w:szCs w:val="32"/>
        </w:rPr>
        <w:t>6</w:t>
      </w:r>
      <w:r w:rsidRPr="00A81B0F">
        <w:rPr>
          <w:szCs w:val="32"/>
        </w:rPr>
        <w:t>年</w:t>
      </w:r>
      <w:r>
        <w:rPr>
          <w:szCs w:val="32"/>
        </w:rPr>
        <w:t>3</w:t>
      </w:r>
      <w:r w:rsidRPr="00A81B0F">
        <w:rPr>
          <w:szCs w:val="32"/>
        </w:rPr>
        <w:t>月</w:t>
      </w:r>
      <w:r>
        <w:rPr>
          <w:szCs w:val="32"/>
        </w:rPr>
        <w:t>1</w:t>
      </w:r>
      <w:r w:rsidRPr="00A81B0F">
        <w:rPr>
          <w:szCs w:val="32"/>
        </w:rPr>
        <w:t>日前完成请假手续。请假手续在</w:t>
      </w:r>
      <w:r w:rsidRPr="00745A21">
        <w:rPr>
          <w:rFonts w:hint="eastAsia"/>
          <w:b/>
          <w:szCs w:val="32"/>
        </w:rPr>
        <w:t>本科</w:t>
      </w:r>
      <w:r w:rsidRPr="00745A21">
        <w:rPr>
          <w:b/>
          <w:szCs w:val="32"/>
        </w:rPr>
        <w:t>教务系统的</w:t>
      </w:r>
      <w:r w:rsidRPr="00745A21">
        <w:rPr>
          <w:b/>
          <w:szCs w:val="32"/>
        </w:rPr>
        <w:t>“</w:t>
      </w:r>
      <w:r w:rsidRPr="00745A21">
        <w:rPr>
          <w:b/>
          <w:szCs w:val="32"/>
        </w:rPr>
        <w:t>请假申请</w:t>
      </w:r>
      <w:r w:rsidRPr="00745A21">
        <w:rPr>
          <w:b/>
          <w:szCs w:val="32"/>
        </w:rPr>
        <w:t>”</w:t>
      </w:r>
      <w:r w:rsidRPr="00745A21">
        <w:rPr>
          <w:b/>
          <w:szCs w:val="32"/>
        </w:rPr>
        <w:t>模块</w:t>
      </w:r>
      <w:r w:rsidRPr="00A81B0F">
        <w:rPr>
          <w:szCs w:val="32"/>
        </w:rPr>
        <w:t>办理，各院系应及时审核学生的请假申请。学生请假期满或假期未满回校者，须</w:t>
      </w:r>
      <w:r>
        <w:rPr>
          <w:rFonts w:hint="eastAsia"/>
          <w:szCs w:val="32"/>
        </w:rPr>
        <w:t>及时</w:t>
      </w:r>
      <w:r w:rsidRPr="00A81B0F">
        <w:rPr>
          <w:szCs w:val="32"/>
        </w:rPr>
        <w:t>到院系补</w:t>
      </w:r>
      <w:r>
        <w:rPr>
          <w:rFonts w:hint="eastAsia"/>
          <w:szCs w:val="32"/>
        </w:rPr>
        <w:t>办</w:t>
      </w:r>
      <w:r w:rsidRPr="00A81B0F">
        <w:rPr>
          <w:szCs w:val="32"/>
        </w:rPr>
        <w:t>注册。</w:t>
      </w:r>
    </w:p>
    <w:p w14:paraId="127B1443" w14:textId="77777777" w:rsidR="0061332C" w:rsidRPr="00A81B0F" w:rsidRDefault="00000000" w:rsidP="0061332C">
      <w:pPr>
        <w:ind w:firstLineChars="200" w:firstLine="626"/>
        <w:rPr>
          <w:rFonts w:eastAsia="黑体"/>
          <w:b/>
          <w:szCs w:val="32"/>
        </w:rPr>
      </w:pPr>
      <w:r w:rsidRPr="00A81B0F">
        <w:rPr>
          <w:rFonts w:eastAsia="黑体"/>
          <w:b/>
          <w:szCs w:val="32"/>
        </w:rPr>
        <w:t>二、工作要求</w:t>
      </w:r>
    </w:p>
    <w:p w14:paraId="16C506B0" w14:textId="77777777" w:rsidR="0061332C" w:rsidRDefault="00000000" w:rsidP="0061332C">
      <w:pPr>
        <w:ind w:firstLineChars="200" w:firstLine="624"/>
        <w:rPr>
          <w:szCs w:val="32"/>
        </w:rPr>
      </w:pPr>
      <w:r w:rsidRPr="00A81B0F">
        <w:rPr>
          <w:szCs w:val="32"/>
        </w:rPr>
        <w:t>（一）各院系务必提醒学生按时</w:t>
      </w:r>
      <w:r>
        <w:rPr>
          <w:rFonts w:hint="eastAsia"/>
          <w:szCs w:val="32"/>
        </w:rPr>
        <w:t>在</w:t>
      </w:r>
      <w:r w:rsidRPr="00A81B0F">
        <w:rPr>
          <w:szCs w:val="32"/>
        </w:rPr>
        <w:t>注册日</w:t>
      </w:r>
      <w:r>
        <w:rPr>
          <w:rFonts w:hint="eastAsia"/>
          <w:szCs w:val="32"/>
        </w:rPr>
        <w:t>内完成</w:t>
      </w:r>
      <w:r w:rsidRPr="00A81B0F">
        <w:rPr>
          <w:szCs w:val="32"/>
        </w:rPr>
        <w:t>注册，并于</w:t>
      </w:r>
      <w:r w:rsidRPr="00A81B0F">
        <w:rPr>
          <w:szCs w:val="32"/>
        </w:rPr>
        <w:t>202</w:t>
      </w:r>
      <w:r>
        <w:rPr>
          <w:szCs w:val="32"/>
        </w:rPr>
        <w:t>6</w:t>
      </w:r>
      <w:r w:rsidRPr="00A81B0F">
        <w:rPr>
          <w:szCs w:val="32"/>
        </w:rPr>
        <w:t>年</w:t>
      </w:r>
      <w:r>
        <w:rPr>
          <w:szCs w:val="32"/>
        </w:rPr>
        <w:t>3</w:t>
      </w:r>
      <w:r w:rsidRPr="00A81B0F">
        <w:rPr>
          <w:szCs w:val="32"/>
        </w:rPr>
        <w:t>月</w:t>
      </w:r>
      <w:r>
        <w:rPr>
          <w:szCs w:val="32"/>
        </w:rPr>
        <w:t>2</w:t>
      </w:r>
      <w:r w:rsidRPr="00A81B0F">
        <w:rPr>
          <w:szCs w:val="32"/>
        </w:rPr>
        <w:t>日前排查无故未报到注册</w:t>
      </w:r>
      <w:r>
        <w:rPr>
          <w:rFonts w:hint="eastAsia"/>
          <w:szCs w:val="32"/>
        </w:rPr>
        <w:t>，</w:t>
      </w:r>
      <w:r w:rsidRPr="00A81B0F">
        <w:rPr>
          <w:szCs w:val="32"/>
        </w:rPr>
        <w:t>及时统计教务系统学生报到人数，核实学生实际到校情况</w:t>
      </w:r>
      <w:r>
        <w:rPr>
          <w:rFonts w:hint="eastAsia"/>
          <w:szCs w:val="32"/>
        </w:rPr>
        <w:t>。</w:t>
      </w:r>
    </w:p>
    <w:p w14:paraId="1F9E5832" w14:textId="77777777" w:rsidR="0061332C" w:rsidRPr="00A81B0F" w:rsidRDefault="00000000" w:rsidP="0061332C">
      <w:pPr>
        <w:ind w:firstLineChars="200" w:firstLine="624"/>
        <w:rPr>
          <w:szCs w:val="32"/>
        </w:rPr>
      </w:pPr>
      <w:r w:rsidRPr="00A81B0F">
        <w:rPr>
          <w:szCs w:val="32"/>
        </w:rPr>
        <w:t>（二）</w:t>
      </w:r>
      <w:r>
        <w:rPr>
          <w:rFonts w:hint="eastAsia"/>
          <w:szCs w:val="32"/>
        </w:rPr>
        <w:t>请</w:t>
      </w:r>
      <w:r w:rsidRPr="00A81B0F">
        <w:rPr>
          <w:szCs w:val="32"/>
        </w:rPr>
        <w:t>各院系于</w:t>
      </w:r>
      <w:r w:rsidRPr="00A81B0F">
        <w:rPr>
          <w:szCs w:val="32"/>
        </w:rPr>
        <w:t>202</w:t>
      </w:r>
      <w:r>
        <w:rPr>
          <w:szCs w:val="32"/>
        </w:rPr>
        <w:t>6</w:t>
      </w:r>
      <w:r w:rsidRPr="00A81B0F">
        <w:rPr>
          <w:szCs w:val="32"/>
        </w:rPr>
        <w:t>年</w:t>
      </w:r>
      <w:r>
        <w:rPr>
          <w:szCs w:val="32"/>
        </w:rPr>
        <w:t>3</w:t>
      </w:r>
      <w:r w:rsidRPr="00A81B0F">
        <w:rPr>
          <w:szCs w:val="32"/>
        </w:rPr>
        <w:t>月</w:t>
      </w:r>
      <w:r>
        <w:rPr>
          <w:szCs w:val="32"/>
        </w:rPr>
        <w:t>2</w:t>
      </w:r>
      <w:r w:rsidRPr="00A81B0F">
        <w:rPr>
          <w:szCs w:val="32"/>
        </w:rPr>
        <w:t>日</w:t>
      </w:r>
      <w:r w:rsidRPr="00A81B0F">
        <w:rPr>
          <w:szCs w:val="32"/>
        </w:rPr>
        <w:t>12:00</w:t>
      </w:r>
      <w:r w:rsidRPr="00A81B0F">
        <w:rPr>
          <w:szCs w:val="32"/>
        </w:rPr>
        <w:t>前提交《本科生</w:t>
      </w:r>
      <w:r w:rsidRPr="000F3917">
        <w:rPr>
          <w:spacing w:val="-14"/>
          <w:szCs w:val="32"/>
        </w:rPr>
        <w:t>报到注册情况反馈表》（附件</w:t>
      </w:r>
      <w:r w:rsidRPr="000F3917">
        <w:rPr>
          <w:spacing w:val="-14"/>
          <w:szCs w:val="32"/>
        </w:rPr>
        <w:t>2</w:t>
      </w:r>
      <w:r w:rsidRPr="000F3917">
        <w:rPr>
          <w:spacing w:val="-14"/>
          <w:szCs w:val="32"/>
        </w:rPr>
        <w:t>）至邮</w:t>
      </w:r>
      <w:r w:rsidRPr="000F3917">
        <w:rPr>
          <w:rFonts w:hint="eastAsia"/>
          <w:spacing w:val="-14"/>
          <w:szCs w:val="32"/>
        </w:rPr>
        <w:t>箱</w:t>
      </w:r>
      <w:r>
        <w:rPr>
          <w:rFonts w:hint="eastAsia"/>
          <w:spacing w:val="-20"/>
          <w:szCs w:val="32"/>
        </w:rPr>
        <w:t>：</w:t>
      </w:r>
      <w:r>
        <w:rPr>
          <w:rFonts w:hint="eastAsia"/>
          <w:szCs w:val="32"/>
        </w:rPr>
        <w:t>j</w:t>
      </w:r>
      <w:r>
        <w:rPr>
          <w:szCs w:val="32"/>
        </w:rPr>
        <w:t>wbxjk@mail.sysu.edu.cn</w:t>
      </w:r>
      <w:r w:rsidRPr="00A81B0F">
        <w:rPr>
          <w:szCs w:val="32"/>
        </w:rPr>
        <w:t>。</w:t>
      </w:r>
      <w:r>
        <w:rPr>
          <w:rFonts w:hint="eastAsia"/>
          <w:szCs w:val="32"/>
        </w:rPr>
        <w:t>对于无故未报到注册学生、</w:t>
      </w:r>
      <w:r w:rsidRPr="00A81B0F">
        <w:rPr>
          <w:szCs w:val="32"/>
        </w:rPr>
        <w:t>即将休学期满的学生情况，做好学籍预警工作。无故逾期两周不履行注册手续、休学期满未按时复学的学生，按照《中山大学本科生学籍管理规定》相关条款办理。</w:t>
      </w:r>
    </w:p>
    <w:p w14:paraId="18AA29DE" w14:textId="77777777" w:rsidR="0061332C" w:rsidRPr="0061332C" w:rsidRDefault="0061332C" w:rsidP="0061332C">
      <w:pPr>
        <w:jc w:val="both"/>
      </w:pPr>
    </w:p>
    <w:p w14:paraId="5314E9DC" w14:textId="77777777" w:rsidR="0061332C" w:rsidRPr="00A81B0F" w:rsidRDefault="00000000" w:rsidP="0061332C">
      <w:pPr>
        <w:widowControl/>
        <w:ind w:firstLineChars="200" w:firstLine="624"/>
        <w:rPr>
          <w:color w:val="333333"/>
          <w:kern w:val="0"/>
          <w:szCs w:val="32"/>
        </w:rPr>
      </w:pPr>
      <w:r w:rsidRPr="00A81B0F">
        <w:rPr>
          <w:color w:val="333333"/>
          <w:kern w:val="0"/>
          <w:szCs w:val="32"/>
        </w:rPr>
        <w:t>附件：</w:t>
      </w:r>
      <w:r w:rsidRPr="00A81B0F">
        <w:rPr>
          <w:color w:val="333333"/>
          <w:kern w:val="0"/>
          <w:szCs w:val="32"/>
        </w:rPr>
        <w:t>1.</w:t>
      </w:r>
      <w:r w:rsidRPr="00A81B0F">
        <w:rPr>
          <w:color w:val="333333"/>
          <w:kern w:val="0"/>
          <w:szCs w:val="32"/>
        </w:rPr>
        <w:t>自助报到小程序操作指引</w:t>
      </w:r>
    </w:p>
    <w:p w14:paraId="645C904F" w14:textId="77777777" w:rsidR="0061332C" w:rsidRDefault="00000000" w:rsidP="0061332C">
      <w:pPr>
        <w:widowControl/>
        <w:ind w:firstLineChars="500" w:firstLine="1559"/>
        <w:rPr>
          <w:szCs w:val="32"/>
        </w:rPr>
      </w:pPr>
      <w:r w:rsidRPr="00A81B0F">
        <w:rPr>
          <w:szCs w:val="32"/>
        </w:rPr>
        <w:t>2.</w:t>
      </w:r>
      <w:r w:rsidRPr="00A81B0F">
        <w:rPr>
          <w:szCs w:val="32"/>
        </w:rPr>
        <w:t>本科生报到注册情况反馈表</w:t>
      </w:r>
    </w:p>
    <w:p w14:paraId="4E191C69" w14:textId="77777777" w:rsidR="00D65E9F" w:rsidRDefault="00D65E9F" w:rsidP="0061332C">
      <w:pPr>
        <w:jc w:val="both"/>
      </w:pPr>
    </w:p>
    <w:p w14:paraId="3463CFB2" w14:textId="77777777" w:rsidR="0061332C" w:rsidRDefault="0061332C" w:rsidP="0061332C">
      <w:pPr>
        <w:jc w:val="both"/>
      </w:pPr>
    </w:p>
    <w:p w14:paraId="7423BA8D" w14:textId="77777777" w:rsidR="0061332C" w:rsidRPr="00D65E9F" w:rsidRDefault="0061332C" w:rsidP="0061332C">
      <w:pPr>
        <w:jc w:val="both"/>
      </w:pPr>
    </w:p>
    <w:p w14:paraId="19B899BA" w14:textId="77777777" w:rsidR="00D65E9F" w:rsidRPr="00D65E9F" w:rsidRDefault="00000000" w:rsidP="00C80845">
      <w:pPr>
        <w:ind w:rightChars="650" w:right="2027"/>
        <w:jc w:val="right"/>
      </w:pPr>
      <w:r>
        <w:rPr>
          <w:rFonts w:hint="eastAsia"/>
        </w:rPr>
        <w:t>教</w:t>
      </w:r>
      <w:r w:rsidR="00C80845">
        <w:rPr>
          <w:rFonts w:hint="eastAsia"/>
        </w:rPr>
        <w:t>务部</w:t>
      </w:r>
    </w:p>
    <w:p w14:paraId="59EE3AA1" w14:textId="77777777" w:rsidR="00D65E9F" w:rsidRPr="00D65E9F" w:rsidRDefault="00000000" w:rsidP="00F07C6F">
      <w:pPr>
        <w:ind w:rightChars="400" w:right="1247"/>
        <w:jc w:val="right"/>
      </w:pPr>
      <w:r w:rsidRPr="00D65E9F">
        <w:t>20</w:t>
      </w:r>
      <w:r w:rsidR="00F07C6F">
        <w:t>2</w:t>
      </w:r>
      <w:r w:rsidR="0061332C">
        <w:t>6</w:t>
      </w:r>
      <w:r w:rsidRPr="00D65E9F">
        <w:t>年</w:t>
      </w:r>
      <w:r w:rsidR="0061332C">
        <w:t>1</w:t>
      </w:r>
      <w:r w:rsidRPr="00D65E9F">
        <w:t>月</w:t>
      </w:r>
      <w:r w:rsidR="0061332C">
        <w:t>13</w:t>
      </w:r>
      <w:r w:rsidRPr="00D65E9F">
        <w:t>日</w:t>
      </w:r>
    </w:p>
    <w:p w14:paraId="234C05F6" w14:textId="77777777" w:rsidR="00B647F4" w:rsidRPr="00D65E9F" w:rsidRDefault="00000000" w:rsidP="00F07C6F">
      <w:pPr>
        <w:ind w:firstLineChars="200" w:firstLine="624"/>
        <w:jc w:val="both"/>
      </w:pPr>
      <w:r w:rsidRPr="00D65E9F">
        <w:t>（联系人：</w:t>
      </w:r>
      <w:r w:rsidR="0061332C">
        <w:rPr>
          <w:rFonts w:hint="eastAsia"/>
        </w:rPr>
        <w:t>陈海华</w:t>
      </w:r>
      <w:r w:rsidRPr="00D65E9F">
        <w:t>，联系电话：</w:t>
      </w:r>
      <w:r w:rsidR="0061332C">
        <w:t>020-84112364</w:t>
      </w:r>
      <w:r w:rsidRPr="00D65E9F">
        <w:t>）</w:t>
      </w:r>
    </w:p>
    <w:p w14:paraId="368D6F2E" w14:textId="77777777" w:rsidR="00B647F4" w:rsidRPr="00262190" w:rsidRDefault="00B647F4" w:rsidP="00EB5188">
      <w:pPr>
        <w:rPr>
          <w:rFonts w:ascii="仿宋_GB2312"/>
        </w:rPr>
      </w:pPr>
    </w:p>
    <w:p w14:paraId="6AEF161E" w14:textId="77777777" w:rsidR="00B647F4" w:rsidRDefault="00B647F4" w:rsidP="00EB5188">
      <w:pPr>
        <w:rPr>
          <w:rFonts w:ascii="仿宋_GB2312"/>
        </w:rPr>
      </w:pPr>
    </w:p>
    <w:p w14:paraId="71307801" w14:textId="77777777" w:rsidR="00B060CC" w:rsidRDefault="00B060CC" w:rsidP="00B060CC">
      <w:pPr>
        <w:spacing w:line="540" w:lineRule="exact"/>
        <w:rPr>
          <w:rFonts w:ascii="仿宋_GB2312"/>
          <w:szCs w:val="32"/>
        </w:rPr>
      </w:pPr>
    </w:p>
    <w:p w14:paraId="6B78A8FC" w14:textId="77777777" w:rsidR="0061332C" w:rsidRDefault="0061332C" w:rsidP="00B060CC">
      <w:pPr>
        <w:spacing w:line="540" w:lineRule="exact"/>
        <w:rPr>
          <w:rFonts w:ascii="仿宋_GB2312"/>
          <w:szCs w:val="32"/>
        </w:rPr>
      </w:pPr>
    </w:p>
    <w:p w14:paraId="64B90FC4" w14:textId="77777777" w:rsidR="0061332C" w:rsidRDefault="0061332C" w:rsidP="00B060CC">
      <w:pPr>
        <w:spacing w:line="540" w:lineRule="exact"/>
        <w:rPr>
          <w:rFonts w:ascii="仿宋_GB2312"/>
          <w:szCs w:val="32"/>
        </w:rPr>
      </w:pPr>
    </w:p>
    <w:p w14:paraId="2A9EAF91" w14:textId="77777777" w:rsidR="0061332C" w:rsidRDefault="0061332C" w:rsidP="00B060CC">
      <w:pPr>
        <w:spacing w:line="540" w:lineRule="exact"/>
        <w:rPr>
          <w:rFonts w:ascii="仿宋_GB2312"/>
          <w:szCs w:val="32"/>
        </w:rPr>
      </w:pPr>
    </w:p>
    <w:p w14:paraId="24C20D97" w14:textId="77777777" w:rsidR="0061332C" w:rsidRDefault="0061332C" w:rsidP="00B060CC">
      <w:pPr>
        <w:spacing w:line="540" w:lineRule="exact"/>
        <w:rPr>
          <w:rFonts w:ascii="仿宋_GB2312"/>
          <w:szCs w:val="32"/>
        </w:rPr>
      </w:pPr>
    </w:p>
    <w:p w14:paraId="4390315F" w14:textId="77777777" w:rsidR="0061332C" w:rsidRDefault="0061332C" w:rsidP="00B060CC">
      <w:pPr>
        <w:spacing w:line="540" w:lineRule="exact"/>
        <w:rPr>
          <w:rFonts w:ascii="仿宋_GB2312"/>
          <w:szCs w:val="32"/>
        </w:rPr>
      </w:pPr>
    </w:p>
    <w:p w14:paraId="0DC2E959" w14:textId="77777777" w:rsidR="0061332C" w:rsidRDefault="0061332C" w:rsidP="00B060CC">
      <w:pPr>
        <w:spacing w:line="540" w:lineRule="exact"/>
        <w:rPr>
          <w:rFonts w:ascii="仿宋_GB2312"/>
          <w:szCs w:val="32"/>
        </w:rPr>
      </w:pPr>
    </w:p>
    <w:p w14:paraId="097EBB06" w14:textId="77777777" w:rsidR="0061332C" w:rsidRDefault="0061332C" w:rsidP="00B060CC">
      <w:pPr>
        <w:spacing w:line="540" w:lineRule="exact"/>
        <w:rPr>
          <w:rFonts w:ascii="仿宋_GB2312"/>
          <w:szCs w:val="32"/>
        </w:rPr>
      </w:pPr>
    </w:p>
    <w:p w14:paraId="5DD997CA" w14:textId="77777777" w:rsidR="0061332C" w:rsidRDefault="0061332C" w:rsidP="00B060CC">
      <w:pPr>
        <w:spacing w:line="540" w:lineRule="exact"/>
        <w:rPr>
          <w:rFonts w:ascii="仿宋_GB2312"/>
          <w:szCs w:val="32"/>
        </w:rPr>
      </w:pPr>
    </w:p>
    <w:p w14:paraId="2AF38506" w14:textId="77777777" w:rsidR="0061332C" w:rsidRDefault="0061332C" w:rsidP="00B060CC">
      <w:pPr>
        <w:spacing w:line="540" w:lineRule="exact"/>
        <w:rPr>
          <w:rFonts w:ascii="仿宋_GB2312"/>
          <w:szCs w:val="32"/>
        </w:rPr>
      </w:pPr>
    </w:p>
    <w:p w14:paraId="214C898E" w14:textId="77777777" w:rsidR="002D4398" w:rsidRDefault="002D4398" w:rsidP="00B060CC">
      <w:pPr>
        <w:spacing w:line="540" w:lineRule="exact"/>
        <w:rPr>
          <w:rFonts w:ascii="仿宋_GB2312"/>
          <w:szCs w:val="32"/>
        </w:rPr>
      </w:pPr>
    </w:p>
    <w:p w14:paraId="3CF06FCE" w14:textId="77777777" w:rsidR="002D4398" w:rsidRDefault="002D4398" w:rsidP="00B060CC">
      <w:pPr>
        <w:spacing w:line="540" w:lineRule="exact"/>
        <w:rPr>
          <w:rFonts w:ascii="仿宋_GB2312"/>
          <w:szCs w:val="32"/>
        </w:rPr>
      </w:pPr>
    </w:p>
    <w:p w14:paraId="59BFE580" w14:textId="77777777" w:rsidR="002D4398" w:rsidRPr="00CA4653" w:rsidRDefault="002D4398" w:rsidP="00B060CC">
      <w:pPr>
        <w:spacing w:line="540" w:lineRule="exact"/>
        <w:rPr>
          <w:rFonts w:ascii="仿宋_GB2312" w:hint="eastAsia"/>
          <w:szCs w:val="32"/>
        </w:rPr>
      </w:pPr>
    </w:p>
    <w:p w14:paraId="5B430C26" w14:textId="77777777" w:rsidR="00B060CC" w:rsidRPr="0061332C" w:rsidRDefault="00000000" w:rsidP="0061332C">
      <w:pPr>
        <w:pBdr>
          <w:top w:val="single" w:sz="4" w:space="1" w:color="auto"/>
        </w:pBdr>
        <w:spacing w:line="540" w:lineRule="exact"/>
        <w:ind w:firstLineChars="100" w:firstLine="272"/>
        <w:jc w:val="both"/>
        <w:rPr>
          <w:spacing w:val="-4"/>
          <w:sz w:val="28"/>
          <w:szCs w:val="28"/>
        </w:rPr>
      </w:pPr>
      <w:r>
        <w:rPr>
          <w:rFonts w:hint="eastAsia"/>
          <w:sz w:val="28"/>
          <w:szCs w:val="28"/>
        </w:rPr>
        <w:t>抄送：</w:t>
      </w:r>
      <w:r w:rsidR="0061332C">
        <w:rPr>
          <w:rFonts w:hint="eastAsia"/>
          <w:sz w:val="28"/>
          <w:szCs w:val="28"/>
        </w:rPr>
        <w:t>党委学生工作部</w:t>
      </w:r>
      <w:r w:rsidRPr="0022058A">
        <w:rPr>
          <w:sz w:val="28"/>
          <w:szCs w:val="28"/>
        </w:rPr>
        <w:t>、</w:t>
      </w:r>
      <w:r w:rsidR="0061332C">
        <w:rPr>
          <w:rFonts w:cs="Times New Roman" w:hint="eastAsia"/>
          <w:sz w:val="28"/>
          <w:szCs w:val="28"/>
        </w:rPr>
        <w:t>医学教育处、网络与信息中心</w:t>
      </w:r>
    </w:p>
    <w:p w14:paraId="3635E6E5" w14:textId="77777777" w:rsidR="00B647F4" w:rsidRPr="0061332C" w:rsidRDefault="00000000" w:rsidP="0061332C">
      <w:pPr>
        <w:pBdr>
          <w:top w:val="single" w:sz="4" w:space="1" w:color="auto"/>
          <w:bottom w:val="single" w:sz="4" w:space="2" w:color="auto"/>
        </w:pBdr>
        <w:spacing w:line="540" w:lineRule="exact"/>
        <w:ind w:firstLineChars="100" w:firstLine="272"/>
      </w:pPr>
      <w:r w:rsidRPr="0022058A">
        <w:rPr>
          <w:sz w:val="28"/>
          <w:szCs w:val="28"/>
        </w:rPr>
        <w:t>中山大学</w:t>
      </w:r>
      <w:r>
        <w:rPr>
          <w:rFonts w:hint="eastAsia"/>
          <w:sz w:val="28"/>
          <w:szCs w:val="28"/>
        </w:rPr>
        <w:t>教务部</w:t>
      </w:r>
      <w:r w:rsidRPr="0022058A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主动公开</w:t>
      </w:r>
      <w:r>
        <w:rPr>
          <w:rFonts w:hint="eastAsia"/>
          <w:sz w:val="28"/>
          <w:szCs w:val="28"/>
        </w:rPr>
        <w:t xml:space="preserve">  </w:t>
      </w:r>
      <w:r w:rsidRPr="0022058A"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 </w:t>
      </w:r>
      <w:r w:rsidRPr="0022058A">
        <w:rPr>
          <w:sz w:val="28"/>
          <w:szCs w:val="28"/>
        </w:rPr>
        <w:t xml:space="preserve">     </w:t>
      </w:r>
      <w:r w:rsidRPr="00176594">
        <w:rPr>
          <w:sz w:val="28"/>
          <w:szCs w:val="28"/>
        </w:rPr>
        <w:t>20</w:t>
      </w:r>
      <w:r>
        <w:rPr>
          <w:sz w:val="28"/>
          <w:szCs w:val="28"/>
        </w:rPr>
        <w:t>2</w:t>
      </w:r>
      <w:r w:rsidR="0061332C">
        <w:rPr>
          <w:sz w:val="28"/>
          <w:szCs w:val="28"/>
        </w:rPr>
        <w:t>6</w:t>
      </w:r>
      <w:r w:rsidRPr="0031040F">
        <w:rPr>
          <w:sz w:val="28"/>
          <w:szCs w:val="28"/>
        </w:rPr>
        <w:t>年</w:t>
      </w:r>
      <w:r w:rsidR="0061332C">
        <w:rPr>
          <w:sz w:val="28"/>
          <w:szCs w:val="28"/>
        </w:rPr>
        <w:t>1</w:t>
      </w:r>
      <w:r w:rsidRPr="0031040F">
        <w:rPr>
          <w:sz w:val="28"/>
          <w:szCs w:val="28"/>
        </w:rPr>
        <w:t>月</w:t>
      </w:r>
      <w:r w:rsidR="0061332C">
        <w:rPr>
          <w:sz w:val="28"/>
          <w:szCs w:val="28"/>
        </w:rPr>
        <w:t>13</w:t>
      </w:r>
      <w:r w:rsidRPr="00176594">
        <w:rPr>
          <w:sz w:val="28"/>
          <w:szCs w:val="28"/>
        </w:rPr>
        <w:t>日印发</w:t>
      </w:r>
    </w:p>
    <w:sectPr w:rsidR="00B647F4" w:rsidRPr="0061332C" w:rsidSect="000F0780">
      <w:footerReference w:type="even" r:id="rId7"/>
      <w:footerReference w:type="default" r:id="rId8"/>
      <w:footnotePr>
        <w:numFmt w:val="decimalEnclosedCircleChinese"/>
        <w:numRestart w:val="eachPage"/>
      </w:footnotePr>
      <w:pgSz w:w="11906" w:h="16838" w:code="9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41014" w14:textId="77777777" w:rsidR="00F771D1" w:rsidRDefault="00F771D1">
      <w:pPr>
        <w:spacing w:line="240" w:lineRule="auto"/>
      </w:pPr>
      <w:r>
        <w:separator/>
      </w:r>
    </w:p>
  </w:endnote>
  <w:endnote w:type="continuationSeparator" w:id="0">
    <w:p w14:paraId="0EB5B4B9" w14:textId="77777777" w:rsidR="00F771D1" w:rsidRDefault="00F771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C81E4F-26D2-43F3-9335-92BAE8BD8958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8AA637CB-A80D-4271-9B60-FA32A35D67CA}"/>
    <w:embedBold r:id="rId3" w:subsetted="1" w:fontKey="{BF10ADBF-6AB7-42B0-9CB3-235D278BC807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38317AE3-E34C-4C33-9003-37A11B517A4C}"/>
    <w:embedBold r:id="rId5" w:subsetted="1" w:fontKey="{33F098F7-5530-4909-8A2A-0304ABAA1276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AFEA15E-19DE-4CEA-8868-02A1618D45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564634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18444EE1" w14:textId="77777777" w:rsidR="00E24535" w:rsidRPr="00D65E9F" w:rsidRDefault="00000000" w:rsidP="00F07C6F">
        <w:pPr>
          <w:pStyle w:val="a5"/>
          <w:spacing w:line="240" w:lineRule="auto"/>
          <w:ind w:leftChars="100" w:left="320"/>
          <w:rPr>
            <w:rFonts w:ascii="Times New Roman" w:hAnsi="Times New Roman" w:cs="Times New Roman"/>
            <w:sz w:val="28"/>
            <w:szCs w:val="28"/>
          </w:rPr>
        </w:pP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 w:rsidRPr="00D65E9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65E9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D65E9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0F0780" w:rsidRPr="000F0780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 w:rsidRPr="00D65E9F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206013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0B5EB46A" w14:textId="77777777" w:rsidR="00E24535" w:rsidRPr="00D65E9F" w:rsidRDefault="00000000" w:rsidP="00F07C6F">
        <w:pPr>
          <w:pStyle w:val="a5"/>
          <w:wordWrap w:val="0"/>
          <w:spacing w:line="240" w:lineRule="auto"/>
          <w:ind w:rightChars="100" w:right="320"/>
          <w:jc w:val="right"/>
          <w:rPr>
            <w:rFonts w:ascii="Times New Roman" w:hAnsi="Times New Roman" w:cs="Times New Roman"/>
            <w:sz w:val="28"/>
            <w:szCs w:val="28"/>
          </w:rPr>
        </w:pP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 w:rsidRPr="00D65E9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65E9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D65E9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8449D2" w:rsidRPr="008449D2">
          <w:rPr>
            <w:rFonts w:ascii="Times New Roman" w:hAnsi="Times New Roman" w:cs="Times New Roman"/>
            <w:noProof/>
            <w:sz w:val="28"/>
            <w:szCs w:val="28"/>
            <w:lang w:val="zh-CN"/>
          </w:rPr>
          <w:t>3</w:t>
        </w:r>
        <w:r w:rsidRPr="00D65E9F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A1351" w14:textId="77777777" w:rsidR="00F771D1" w:rsidRDefault="00F771D1">
      <w:pPr>
        <w:spacing w:line="240" w:lineRule="auto"/>
      </w:pPr>
      <w:r>
        <w:separator/>
      </w:r>
    </w:p>
  </w:footnote>
  <w:footnote w:type="continuationSeparator" w:id="0">
    <w:p w14:paraId="7E8AD430" w14:textId="77777777" w:rsidR="00F771D1" w:rsidRDefault="00F771D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D4E"/>
    <w:rsid w:val="00030B15"/>
    <w:rsid w:val="0008379E"/>
    <w:rsid w:val="000C4EBB"/>
    <w:rsid w:val="000D5500"/>
    <w:rsid w:val="000D6A64"/>
    <w:rsid w:val="000E3BC9"/>
    <w:rsid w:val="000E47AC"/>
    <w:rsid w:val="000F0780"/>
    <w:rsid w:val="000F3917"/>
    <w:rsid w:val="00111158"/>
    <w:rsid w:val="00137BA5"/>
    <w:rsid w:val="00146BAF"/>
    <w:rsid w:val="00175F0F"/>
    <w:rsid w:val="00176594"/>
    <w:rsid w:val="00180691"/>
    <w:rsid w:val="00192A77"/>
    <w:rsid w:val="001A15AC"/>
    <w:rsid w:val="001A4D7B"/>
    <w:rsid w:val="001A63C7"/>
    <w:rsid w:val="001B2074"/>
    <w:rsid w:val="001C4193"/>
    <w:rsid w:val="001C6C10"/>
    <w:rsid w:val="00205868"/>
    <w:rsid w:val="00216360"/>
    <w:rsid w:val="0022058A"/>
    <w:rsid w:val="00221B66"/>
    <w:rsid w:val="00251D5E"/>
    <w:rsid w:val="00255631"/>
    <w:rsid w:val="00262190"/>
    <w:rsid w:val="00262F8B"/>
    <w:rsid w:val="002646BE"/>
    <w:rsid w:val="00265CBA"/>
    <w:rsid w:val="002A0721"/>
    <w:rsid w:val="002D2105"/>
    <w:rsid w:val="002D4398"/>
    <w:rsid w:val="002E2A09"/>
    <w:rsid w:val="002E2CAC"/>
    <w:rsid w:val="002F0783"/>
    <w:rsid w:val="002F552C"/>
    <w:rsid w:val="0030202D"/>
    <w:rsid w:val="0031040F"/>
    <w:rsid w:val="00310A7F"/>
    <w:rsid w:val="00346618"/>
    <w:rsid w:val="00347D0E"/>
    <w:rsid w:val="003539FC"/>
    <w:rsid w:val="00365D4E"/>
    <w:rsid w:val="00387133"/>
    <w:rsid w:val="003A3701"/>
    <w:rsid w:val="003C04E7"/>
    <w:rsid w:val="003C30A5"/>
    <w:rsid w:val="003C4BE5"/>
    <w:rsid w:val="003D2FE4"/>
    <w:rsid w:val="0042611E"/>
    <w:rsid w:val="00445496"/>
    <w:rsid w:val="004547EE"/>
    <w:rsid w:val="00455838"/>
    <w:rsid w:val="00462D2A"/>
    <w:rsid w:val="00465033"/>
    <w:rsid w:val="00470269"/>
    <w:rsid w:val="0048176F"/>
    <w:rsid w:val="00493576"/>
    <w:rsid w:val="004C5FBC"/>
    <w:rsid w:val="005122AB"/>
    <w:rsid w:val="005170EE"/>
    <w:rsid w:val="005354A8"/>
    <w:rsid w:val="005531FC"/>
    <w:rsid w:val="00554D5D"/>
    <w:rsid w:val="00575C08"/>
    <w:rsid w:val="005966AD"/>
    <w:rsid w:val="005A02CB"/>
    <w:rsid w:val="005E23A4"/>
    <w:rsid w:val="005E4F6A"/>
    <w:rsid w:val="0061332C"/>
    <w:rsid w:val="00633F67"/>
    <w:rsid w:val="00661207"/>
    <w:rsid w:val="00680E17"/>
    <w:rsid w:val="00692BAF"/>
    <w:rsid w:val="00721AAC"/>
    <w:rsid w:val="00737FF7"/>
    <w:rsid w:val="00745A21"/>
    <w:rsid w:val="00745D45"/>
    <w:rsid w:val="00767372"/>
    <w:rsid w:val="007C31B7"/>
    <w:rsid w:val="007D2BC8"/>
    <w:rsid w:val="007D3A09"/>
    <w:rsid w:val="007F1A60"/>
    <w:rsid w:val="00804651"/>
    <w:rsid w:val="00812A08"/>
    <w:rsid w:val="008449D2"/>
    <w:rsid w:val="0085406F"/>
    <w:rsid w:val="00855E17"/>
    <w:rsid w:val="0086691F"/>
    <w:rsid w:val="00885C5E"/>
    <w:rsid w:val="00886BF3"/>
    <w:rsid w:val="008A57A9"/>
    <w:rsid w:val="008A7B50"/>
    <w:rsid w:val="008E7EDE"/>
    <w:rsid w:val="008F44B5"/>
    <w:rsid w:val="00900508"/>
    <w:rsid w:val="009007FF"/>
    <w:rsid w:val="009106E6"/>
    <w:rsid w:val="00933976"/>
    <w:rsid w:val="0097392C"/>
    <w:rsid w:val="00975C07"/>
    <w:rsid w:val="009769DB"/>
    <w:rsid w:val="009946E2"/>
    <w:rsid w:val="009B59EB"/>
    <w:rsid w:val="009D2CF0"/>
    <w:rsid w:val="009D49A4"/>
    <w:rsid w:val="009E1985"/>
    <w:rsid w:val="00A14F7B"/>
    <w:rsid w:val="00A16CBF"/>
    <w:rsid w:val="00A25DC7"/>
    <w:rsid w:val="00A64785"/>
    <w:rsid w:val="00A7011F"/>
    <w:rsid w:val="00A72919"/>
    <w:rsid w:val="00A81B0F"/>
    <w:rsid w:val="00A83064"/>
    <w:rsid w:val="00A915EA"/>
    <w:rsid w:val="00AA6A92"/>
    <w:rsid w:val="00AB7102"/>
    <w:rsid w:val="00AC1636"/>
    <w:rsid w:val="00AF2D96"/>
    <w:rsid w:val="00B060CC"/>
    <w:rsid w:val="00B450EC"/>
    <w:rsid w:val="00B46F50"/>
    <w:rsid w:val="00B647F4"/>
    <w:rsid w:val="00BD0E41"/>
    <w:rsid w:val="00BD640E"/>
    <w:rsid w:val="00BF7B90"/>
    <w:rsid w:val="00C143EB"/>
    <w:rsid w:val="00C30E21"/>
    <w:rsid w:val="00C7791E"/>
    <w:rsid w:val="00C80845"/>
    <w:rsid w:val="00CA4653"/>
    <w:rsid w:val="00CC443F"/>
    <w:rsid w:val="00D12D05"/>
    <w:rsid w:val="00D27289"/>
    <w:rsid w:val="00D65E9F"/>
    <w:rsid w:val="00D667C6"/>
    <w:rsid w:val="00D9127E"/>
    <w:rsid w:val="00DD0D46"/>
    <w:rsid w:val="00DD29A6"/>
    <w:rsid w:val="00DE1946"/>
    <w:rsid w:val="00DF07D8"/>
    <w:rsid w:val="00E04624"/>
    <w:rsid w:val="00E24535"/>
    <w:rsid w:val="00E2631E"/>
    <w:rsid w:val="00E34E53"/>
    <w:rsid w:val="00E47A39"/>
    <w:rsid w:val="00E546B9"/>
    <w:rsid w:val="00E55AF7"/>
    <w:rsid w:val="00E81587"/>
    <w:rsid w:val="00E85A0E"/>
    <w:rsid w:val="00EB5188"/>
    <w:rsid w:val="00EC675B"/>
    <w:rsid w:val="00EF0F70"/>
    <w:rsid w:val="00F07C6F"/>
    <w:rsid w:val="00F10BD3"/>
    <w:rsid w:val="00F125E1"/>
    <w:rsid w:val="00F27225"/>
    <w:rsid w:val="00F34512"/>
    <w:rsid w:val="00F52ABD"/>
    <w:rsid w:val="00F60D73"/>
    <w:rsid w:val="00F62A62"/>
    <w:rsid w:val="00F771D1"/>
    <w:rsid w:val="00FD561B"/>
    <w:rsid w:val="00FF1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86801"/>
  <w15:docId w15:val="{CE802B18-8CB5-488B-9860-7F61584DD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7372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210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D210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D2105"/>
    <w:rPr>
      <w:sz w:val="18"/>
      <w:szCs w:val="18"/>
    </w:rPr>
  </w:style>
  <w:style w:type="paragraph" w:styleId="a7">
    <w:name w:val="Body Text Indent"/>
    <w:basedOn w:val="a"/>
    <w:link w:val="a8"/>
    <w:rsid w:val="002D2105"/>
    <w:pPr>
      <w:spacing w:line="460" w:lineRule="atLeast"/>
      <w:ind w:firstLineChars="192" w:firstLine="461"/>
    </w:pPr>
    <w:rPr>
      <w:sz w:val="24"/>
    </w:rPr>
  </w:style>
  <w:style w:type="character" w:customStyle="1" w:styleId="a8">
    <w:name w:val="正文文本缩进 字符"/>
    <w:basedOn w:val="a0"/>
    <w:link w:val="a7"/>
    <w:rsid w:val="002D2105"/>
    <w:rPr>
      <w:rFonts w:ascii="Times New Roman" w:eastAsia="宋体" w:hAnsi="Times New Roman" w:cs="Times New Roman"/>
      <w:sz w:val="24"/>
      <w:szCs w:val="24"/>
    </w:rPr>
  </w:style>
  <w:style w:type="paragraph" w:styleId="a9">
    <w:name w:val="Body Text"/>
    <w:basedOn w:val="a"/>
    <w:link w:val="aa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aa">
    <w:name w:val="正文文本 字符"/>
    <w:basedOn w:val="a0"/>
    <w:link w:val="a9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2D2105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ad">
    <w:name w:val="line number"/>
    <w:basedOn w:val="a0"/>
    <w:uiPriority w:val="99"/>
    <w:semiHidden/>
    <w:unhideWhenUsed/>
    <w:rsid w:val="00886BF3"/>
  </w:style>
  <w:style w:type="paragraph" w:styleId="ae">
    <w:name w:val="Revision"/>
    <w:hidden/>
    <w:uiPriority w:val="99"/>
    <w:semiHidden/>
    <w:rsid w:val="002D4398"/>
    <w:rPr>
      <w:rFonts w:ascii="Times New Roman" w:eastAsia="仿宋_GB2312" w:hAnsi="Times New Roman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7169;&#26495;&#26234;&#33021;&#32418;&#22836;-&#26032;\&#20013;&#23665;&#22823;&#23398;&#26657;&#38271;&#21150;&#20844;&#23460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261A37-E569-40FD-A52D-1B861BA18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中山大学校长办公室模板.dotx</Template>
  <TotalTime>2</TotalTime>
  <Pages>1</Pages>
  <Words>153</Words>
  <Characters>876</Characters>
  <Application>Microsoft Office Word</Application>
  <DocSecurity>0</DocSecurity>
  <Lines>7</Lines>
  <Paragraphs>2</Paragraphs>
  <ScaleCrop>false</ScaleCrop>
  <Company>SYSU</Company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jyb</cp:lastModifiedBy>
  <cp:revision>4</cp:revision>
  <cp:lastPrinted>2016-11-04T01:31:00Z</cp:lastPrinted>
  <dcterms:created xsi:type="dcterms:W3CDTF">2026-01-13T02:07:00Z</dcterms:created>
  <dcterms:modified xsi:type="dcterms:W3CDTF">2026-01-13T02:14:00Z</dcterms:modified>
</cp:coreProperties>
</file>